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AE4BE" w14:textId="77777777" w:rsidR="001D6C01" w:rsidRPr="00FF0AA3" w:rsidRDefault="001D6C01" w:rsidP="00E95834">
      <w:pPr>
        <w:spacing w:line="520" w:lineRule="exact"/>
        <w:rPr>
          <w:rFonts w:eastAsia="仿宋_GB2312"/>
          <w:bCs/>
          <w:sz w:val="32"/>
          <w:szCs w:val="32"/>
        </w:rPr>
      </w:pPr>
      <w:r w:rsidRPr="00FF0AA3">
        <w:rPr>
          <w:rFonts w:eastAsia="仿宋_GB2312"/>
          <w:bCs/>
          <w:sz w:val="32"/>
          <w:szCs w:val="32"/>
        </w:rPr>
        <w:t>附件</w:t>
      </w:r>
      <w:r w:rsidRPr="00FF0AA3">
        <w:rPr>
          <w:rFonts w:eastAsia="仿宋_GB2312"/>
          <w:bCs/>
          <w:sz w:val="32"/>
          <w:szCs w:val="32"/>
        </w:rPr>
        <w:t>1</w:t>
      </w:r>
    </w:p>
    <w:p w14:paraId="1B660B71" w14:textId="77777777" w:rsidR="001D6C01" w:rsidRPr="00FF0AA3" w:rsidRDefault="001D6C01" w:rsidP="00E95834">
      <w:pPr>
        <w:pStyle w:val="af"/>
        <w:rPr>
          <w:rFonts w:ascii="Times New Roman" w:eastAsia="方正小标宋简体" w:hAnsi="Times New Roman" w:cs="Times New Roman"/>
          <w:b w:val="0"/>
          <w:bCs w:val="0"/>
          <w:sz w:val="44"/>
          <w:szCs w:val="44"/>
        </w:rPr>
      </w:pPr>
      <w:r w:rsidRPr="00FF0AA3">
        <w:rPr>
          <w:rFonts w:ascii="Times New Roman" w:eastAsia="方正小标宋简体" w:hAnsi="Times New Roman" w:cs="Times New Roman"/>
          <w:b w:val="0"/>
          <w:bCs w:val="0"/>
          <w:sz w:val="44"/>
          <w:szCs w:val="44"/>
        </w:rPr>
        <w:t>招聘岗位及具体条件</w:t>
      </w:r>
    </w:p>
    <w:tbl>
      <w:tblPr>
        <w:tblW w:w="494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4"/>
        <w:gridCol w:w="1887"/>
        <w:gridCol w:w="838"/>
        <w:gridCol w:w="3907"/>
        <w:gridCol w:w="1535"/>
        <w:gridCol w:w="1256"/>
        <w:gridCol w:w="1535"/>
        <w:gridCol w:w="1953"/>
      </w:tblGrid>
      <w:tr w:rsidR="00CF623A" w:rsidRPr="00FF0AA3" w14:paraId="08DFB667" w14:textId="77777777" w:rsidTr="00CF623A">
        <w:tc>
          <w:tcPr>
            <w:tcW w:w="3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D1AD4B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F1D569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黑体"/>
                <w:kern w:val="0"/>
                <w:sz w:val="32"/>
                <w:szCs w:val="32"/>
              </w:rPr>
              <w:t>岗位</w:t>
            </w:r>
          </w:p>
        </w:tc>
        <w:tc>
          <w:tcPr>
            <w:tcW w:w="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94FBB4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黑体"/>
                <w:kern w:val="0"/>
                <w:sz w:val="32"/>
                <w:szCs w:val="32"/>
              </w:rPr>
              <w:t>人数</w:t>
            </w:r>
          </w:p>
        </w:tc>
        <w:tc>
          <w:tcPr>
            <w:tcW w:w="14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890B39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黑体"/>
                <w:kern w:val="0"/>
                <w:sz w:val="32"/>
                <w:szCs w:val="32"/>
              </w:rPr>
              <w:t>专业</w:t>
            </w:r>
          </w:p>
        </w:tc>
        <w:tc>
          <w:tcPr>
            <w:tcW w:w="5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805396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黑体"/>
                <w:kern w:val="0"/>
                <w:sz w:val="32"/>
                <w:szCs w:val="32"/>
              </w:rPr>
              <w:t>学历</w:t>
            </w:r>
          </w:p>
        </w:tc>
        <w:tc>
          <w:tcPr>
            <w:tcW w:w="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137F15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黑体"/>
                <w:kern w:val="0"/>
                <w:sz w:val="32"/>
                <w:szCs w:val="32"/>
              </w:rPr>
              <w:t>年龄</w:t>
            </w:r>
          </w:p>
        </w:tc>
        <w:tc>
          <w:tcPr>
            <w:tcW w:w="5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FEF716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黑体"/>
                <w:kern w:val="0"/>
                <w:sz w:val="32"/>
                <w:szCs w:val="32"/>
              </w:rPr>
              <w:t>户籍</w:t>
            </w:r>
          </w:p>
        </w:tc>
        <w:tc>
          <w:tcPr>
            <w:tcW w:w="7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59D225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黑体"/>
                <w:kern w:val="0"/>
                <w:sz w:val="32"/>
                <w:szCs w:val="32"/>
              </w:rPr>
              <w:t>备注</w:t>
            </w:r>
          </w:p>
        </w:tc>
      </w:tr>
      <w:tr w:rsidR="00CF623A" w:rsidRPr="00FF0AA3" w14:paraId="516ACA51" w14:textId="77777777" w:rsidTr="00CF623A">
        <w:tc>
          <w:tcPr>
            <w:tcW w:w="3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65428C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微软雅黑"/>
                <w:kern w:val="0"/>
                <w:sz w:val="32"/>
                <w:szCs w:val="32"/>
              </w:rPr>
              <w:t>1</w:t>
            </w:r>
          </w:p>
        </w:tc>
        <w:tc>
          <w:tcPr>
            <w:tcW w:w="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B6A006" w14:textId="77777777" w:rsidR="00CF623A" w:rsidRDefault="001D6C01" w:rsidP="00E95834">
            <w:pPr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试题开发</w:t>
            </w:r>
          </w:p>
          <w:p w14:paraId="5525AB45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秘书</w:t>
            </w:r>
          </w:p>
        </w:tc>
        <w:tc>
          <w:tcPr>
            <w:tcW w:w="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284C89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微软雅黑"/>
                <w:kern w:val="0"/>
                <w:sz w:val="32"/>
                <w:szCs w:val="32"/>
              </w:rPr>
              <w:t>2</w:t>
            </w:r>
          </w:p>
        </w:tc>
        <w:tc>
          <w:tcPr>
            <w:tcW w:w="14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0CEEC6" w14:textId="77777777" w:rsidR="001D6C01" w:rsidRPr="00FF0AA3" w:rsidRDefault="0053464B" w:rsidP="00E23C50">
            <w:pPr>
              <w:adjustRightInd w:val="0"/>
              <w:snapToGrid w:val="0"/>
              <w:jc w:val="left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临床医学类、口腔医学、预防医学</w:t>
            </w:r>
            <w:r w:rsidR="007A72EA">
              <w:rPr>
                <w:rFonts w:eastAsia="仿宋_GB2312" w:hint="eastAsia"/>
                <w:kern w:val="0"/>
                <w:sz w:val="32"/>
                <w:szCs w:val="32"/>
              </w:rPr>
              <w:t>、</w:t>
            </w:r>
            <w:r w:rsidRPr="00FF0AA3">
              <w:rPr>
                <w:rFonts w:eastAsia="仿宋_GB2312"/>
                <w:kern w:val="0"/>
                <w:sz w:val="32"/>
                <w:szCs w:val="32"/>
              </w:rPr>
              <w:t>中医学</w:t>
            </w:r>
            <w:r w:rsidR="007A72EA">
              <w:rPr>
                <w:rFonts w:eastAsia="仿宋_GB2312" w:hint="eastAsia"/>
                <w:kern w:val="0"/>
                <w:sz w:val="32"/>
                <w:szCs w:val="32"/>
              </w:rPr>
              <w:t>、</w:t>
            </w:r>
            <w:r w:rsidRPr="00FF0AA3">
              <w:rPr>
                <w:rFonts w:eastAsia="仿宋_GB2312"/>
                <w:kern w:val="0"/>
                <w:sz w:val="32"/>
                <w:szCs w:val="32"/>
              </w:rPr>
              <w:t>中西医</w:t>
            </w:r>
            <w:r w:rsidR="000D7427">
              <w:rPr>
                <w:rFonts w:eastAsia="仿宋_GB2312" w:hint="eastAsia"/>
                <w:kern w:val="0"/>
                <w:sz w:val="32"/>
                <w:szCs w:val="32"/>
              </w:rPr>
              <w:t>结合</w:t>
            </w:r>
            <w:r w:rsidR="007A72EA">
              <w:rPr>
                <w:rFonts w:eastAsia="仿宋_GB2312" w:hint="eastAsia"/>
                <w:kern w:val="0"/>
                <w:sz w:val="32"/>
                <w:szCs w:val="32"/>
              </w:rPr>
              <w:t>专业</w:t>
            </w:r>
          </w:p>
        </w:tc>
        <w:tc>
          <w:tcPr>
            <w:tcW w:w="5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30F4F3" w14:textId="77777777" w:rsidR="001D6C01" w:rsidRPr="00FF0AA3" w:rsidRDefault="001D6C01" w:rsidP="00E95834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统招本科及以上</w:t>
            </w:r>
          </w:p>
        </w:tc>
        <w:tc>
          <w:tcPr>
            <w:tcW w:w="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31F202" w14:textId="77777777" w:rsidR="0053464B" w:rsidRPr="00FF0AA3" w:rsidRDefault="001D6C01" w:rsidP="00E95834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F0AA3">
              <w:rPr>
                <w:rFonts w:eastAsia="微软雅黑"/>
                <w:kern w:val="0"/>
                <w:sz w:val="32"/>
                <w:szCs w:val="32"/>
              </w:rPr>
              <w:t>30</w:t>
            </w:r>
            <w:r w:rsidRPr="00FF0AA3">
              <w:rPr>
                <w:rFonts w:eastAsia="仿宋_GB2312"/>
                <w:kern w:val="0"/>
                <w:sz w:val="32"/>
                <w:szCs w:val="32"/>
              </w:rPr>
              <w:t>周岁</w:t>
            </w:r>
          </w:p>
          <w:p w14:paraId="711E077F" w14:textId="77777777" w:rsidR="001D6C01" w:rsidRPr="00FF0AA3" w:rsidRDefault="001D6C01" w:rsidP="00E95834">
            <w:pPr>
              <w:adjustRightInd w:val="0"/>
              <w:snapToGrid w:val="0"/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以下</w:t>
            </w:r>
          </w:p>
        </w:tc>
        <w:tc>
          <w:tcPr>
            <w:tcW w:w="5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128BFF" w14:textId="77777777" w:rsidR="0053464B" w:rsidRPr="00FF0AA3" w:rsidRDefault="001D6C01" w:rsidP="00E95834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北京市</w:t>
            </w:r>
          </w:p>
          <w:p w14:paraId="6A918F06" w14:textId="77777777" w:rsidR="001D6C01" w:rsidRPr="00FF0AA3" w:rsidRDefault="001D6C01" w:rsidP="00E95834">
            <w:pPr>
              <w:adjustRightInd w:val="0"/>
              <w:snapToGrid w:val="0"/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常住户口</w:t>
            </w:r>
          </w:p>
        </w:tc>
        <w:tc>
          <w:tcPr>
            <w:tcW w:w="7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28CDC4" w14:textId="77777777" w:rsidR="001D6C01" w:rsidRPr="00FF0AA3" w:rsidRDefault="001D6C01" w:rsidP="00E95834">
            <w:pPr>
              <w:adjustRightInd w:val="0"/>
              <w:snapToGrid w:val="0"/>
              <w:jc w:val="left"/>
              <w:rPr>
                <w:rFonts w:eastAsia="微软雅黑"/>
                <w:kern w:val="0"/>
                <w:sz w:val="32"/>
                <w:szCs w:val="32"/>
              </w:rPr>
            </w:pPr>
          </w:p>
        </w:tc>
      </w:tr>
      <w:tr w:rsidR="00CF623A" w:rsidRPr="00FF0AA3" w14:paraId="6141F3BD" w14:textId="77777777" w:rsidTr="00CF623A">
        <w:tc>
          <w:tcPr>
            <w:tcW w:w="3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E077D8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微软雅黑"/>
                <w:kern w:val="0"/>
                <w:sz w:val="32"/>
                <w:szCs w:val="32"/>
              </w:rPr>
              <w:t>2</w:t>
            </w:r>
          </w:p>
        </w:tc>
        <w:tc>
          <w:tcPr>
            <w:tcW w:w="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625AF5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信息技术</w:t>
            </w:r>
          </w:p>
        </w:tc>
        <w:tc>
          <w:tcPr>
            <w:tcW w:w="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483967" w14:textId="77777777" w:rsidR="001D6C01" w:rsidRPr="00FF0AA3" w:rsidRDefault="001D6C01" w:rsidP="00E95834">
            <w:pPr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微软雅黑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CEFA70" w14:textId="77777777" w:rsidR="001D6C01" w:rsidRPr="00FF0AA3" w:rsidRDefault="001D6C01" w:rsidP="00E95834">
            <w:pPr>
              <w:jc w:val="left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信息安全</w:t>
            </w:r>
          </w:p>
        </w:tc>
        <w:tc>
          <w:tcPr>
            <w:tcW w:w="5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6A623F" w14:textId="77777777" w:rsidR="001D6C01" w:rsidRPr="00FF0AA3" w:rsidRDefault="001D6C01" w:rsidP="00E95834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统招本科及以上</w:t>
            </w:r>
          </w:p>
        </w:tc>
        <w:tc>
          <w:tcPr>
            <w:tcW w:w="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47D046" w14:textId="77777777" w:rsidR="0053464B" w:rsidRPr="00FF0AA3" w:rsidRDefault="001D6C01" w:rsidP="00E95834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F0AA3">
              <w:rPr>
                <w:rFonts w:eastAsia="微软雅黑"/>
                <w:kern w:val="0"/>
                <w:sz w:val="32"/>
                <w:szCs w:val="32"/>
              </w:rPr>
              <w:t>30</w:t>
            </w:r>
            <w:r w:rsidRPr="00FF0AA3">
              <w:rPr>
                <w:rFonts w:eastAsia="仿宋_GB2312"/>
                <w:kern w:val="0"/>
                <w:sz w:val="32"/>
                <w:szCs w:val="32"/>
              </w:rPr>
              <w:t>周岁</w:t>
            </w:r>
          </w:p>
          <w:p w14:paraId="380DC88D" w14:textId="77777777" w:rsidR="001D6C01" w:rsidRPr="00FF0AA3" w:rsidRDefault="001D6C01" w:rsidP="00E95834">
            <w:pPr>
              <w:adjustRightInd w:val="0"/>
              <w:snapToGrid w:val="0"/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以下</w:t>
            </w:r>
          </w:p>
        </w:tc>
        <w:tc>
          <w:tcPr>
            <w:tcW w:w="5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D388C4" w14:textId="77777777" w:rsidR="0053464B" w:rsidRPr="00FF0AA3" w:rsidRDefault="001D6C01" w:rsidP="00E95834">
            <w:pPr>
              <w:adjustRightInd w:val="0"/>
              <w:snapToGrid w:val="0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北京市</w:t>
            </w:r>
          </w:p>
          <w:p w14:paraId="65327BE0" w14:textId="77777777" w:rsidR="001D6C01" w:rsidRPr="00FF0AA3" w:rsidRDefault="001D6C01" w:rsidP="00E95834">
            <w:pPr>
              <w:adjustRightInd w:val="0"/>
              <w:snapToGrid w:val="0"/>
              <w:jc w:val="center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常住户口</w:t>
            </w:r>
          </w:p>
        </w:tc>
        <w:tc>
          <w:tcPr>
            <w:tcW w:w="7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C734D0" w14:textId="77777777" w:rsidR="001D6C01" w:rsidRPr="00FF0AA3" w:rsidRDefault="001D6C01" w:rsidP="00E95834">
            <w:pPr>
              <w:adjustRightInd w:val="0"/>
              <w:snapToGrid w:val="0"/>
              <w:jc w:val="left"/>
              <w:rPr>
                <w:rFonts w:eastAsia="微软雅黑"/>
                <w:kern w:val="0"/>
                <w:sz w:val="32"/>
                <w:szCs w:val="32"/>
              </w:rPr>
            </w:pPr>
            <w:r w:rsidRPr="00FF0AA3">
              <w:rPr>
                <w:rFonts w:eastAsia="仿宋_GB2312"/>
                <w:kern w:val="0"/>
                <w:sz w:val="32"/>
                <w:szCs w:val="32"/>
              </w:rPr>
              <w:t>熟悉信息安全管理工作。</w:t>
            </w:r>
          </w:p>
        </w:tc>
      </w:tr>
    </w:tbl>
    <w:p w14:paraId="3A30943E" w14:textId="77777777" w:rsidR="00FB0759" w:rsidRPr="00FF0AA3" w:rsidRDefault="001D6C01" w:rsidP="00E95834">
      <w:pPr>
        <w:spacing w:line="520" w:lineRule="exact"/>
        <w:jc w:val="left"/>
        <w:rPr>
          <w:rFonts w:eastAsia="仿宋_GB2312"/>
          <w:kern w:val="0"/>
          <w:sz w:val="32"/>
          <w:szCs w:val="32"/>
        </w:rPr>
      </w:pPr>
      <w:r w:rsidRPr="00FF0AA3">
        <w:rPr>
          <w:rFonts w:eastAsia="仿宋_GB2312"/>
          <w:kern w:val="0"/>
          <w:sz w:val="32"/>
          <w:szCs w:val="32"/>
        </w:rPr>
        <w:t>注：</w:t>
      </w:r>
      <w:r w:rsidR="00FB0759" w:rsidRPr="00FF0AA3">
        <w:rPr>
          <w:rFonts w:eastAsia="仿宋_GB2312"/>
          <w:kern w:val="0"/>
          <w:sz w:val="32"/>
          <w:szCs w:val="32"/>
        </w:rPr>
        <w:t xml:space="preserve">1. </w:t>
      </w:r>
      <w:r w:rsidR="00FB0759" w:rsidRPr="00FF0AA3">
        <w:rPr>
          <w:rFonts w:eastAsia="仿宋_GB2312"/>
          <w:kern w:val="0"/>
          <w:sz w:val="32"/>
          <w:szCs w:val="32"/>
        </w:rPr>
        <w:t>医学类具体专业以</w:t>
      </w:r>
      <w:r w:rsidR="00FB0759" w:rsidRPr="00FF0AA3">
        <w:rPr>
          <w:rFonts w:eastAsia="仿宋_GB2312"/>
          <w:kern w:val="0"/>
          <w:sz w:val="32"/>
          <w:szCs w:val="32"/>
        </w:rPr>
        <w:t>2023</w:t>
      </w:r>
      <w:r w:rsidR="00FB0759" w:rsidRPr="00FF0AA3">
        <w:rPr>
          <w:rFonts w:eastAsia="仿宋_GB2312"/>
          <w:kern w:val="0"/>
          <w:sz w:val="32"/>
          <w:szCs w:val="32"/>
        </w:rPr>
        <w:t>年</w:t>
      </w:r>
      <w:r w:rsidR="00FB0759" w:rsidRPr="00FF0AA3">
        <w:rPr>
          <w:rFonts w:eastAsia="仿宋_GB2312"/>
          <w:kern w:val="0"/>
          <w:sz w:val="32"/>
          <w:szCs w:val="32"/>
        </w:rPr>
        <w:t>4</w:t>
      </w:r>
      <w:r w:rsidR="00FB0759" w:rsidRPr="00FF0AA3">
        <w:rPr>
          <w:rFonts w:eastAsia="仿宋_GB2312"/>
          <w:kern w:val="0"/>
          <w:sz w:val="32"/>
          <w:szCs w:val="32"/>
        </w:rPr>
        <w:t>月教育部公布的《普通高等学校本科专业目录》为准。</w:t>
      </w:r>
    </w:p>
    <w:p w14:paraId="74B3EEA7" w14:textId="77777777" w:rsidR="00FB0759" w:rsidRPr="00FF0AA3" w:rsidRDefault="00FB0759" w:rsidP="00E95834">
      <w:pPr>
        <w:spacing w:line="52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FF0AA3">
        <w:rPr>
          <w:rFonts w:eastAsia="仿宋_GB2312"/>
          <w:kern w:val="0"/>
          <w:sz w:val="32"/>
          <w:szCs w:val="32"/>
        </w:rPr>
        <w:t xml:space="preserve">2. </w:t>
      </w:r>
      <w:r w:rsidRPr="00FF0AA3">
        <w:rPr>
          <w:rFonts w:eastAsia="微软雅黑"/>
          <w:kern w:val="0"/>
          <w:sz w:val="32"/>
          <w:szCs w:val="32"/>
        </w:rPr>
        <w:t>30</w:t>
      </w:r>
      <w:r w:rsidRPr="00FF0AA3">
        <w:rPr>
          <w:rFonts w:eastAsia="仿宋_GB2312"/>
          <w:kern w:val="0"/>
          <w:sz w:val="32"/>
          <w:szCs w:val="32"/>
        </w:rPr>
        <w:t>周岁以下限</w:t>
      </w:r>
      <w:r w:rsidRPr="00FF0AA3">
        <w:rPr>
          <w:rFonts w:eastAsia="微软雅黑"/>
          <w:kern w:val="0"/>
          <w:sz w:val="32"/>
          <w:szCs w:val="32"/>
        </w:rPr>
        <w:t>1993</w:t>
      </w:r>
      <w:r w:rsidRPr="00FF0AA3">
        <w:rPr>
          <w:rFonts w:eastAsia="仿宋_GB2312"/>
          <w:kern w:val="0"/>
          <w:sz w:val="32"/>
          <w:szCs w:val="32"/>
        </w:rPr>
        <w:t>年</w:t>
      </w:r>
      <w:r w:rsidR="00EB3352">
        <w:rPr>
          <w:rFonts w:eastAsia="微软雅黑"/>
          <w:kern w:val="0"/>
          <w:sz w:val="32"/>
          <w:szCs w:val="32"/>
        </w:rPr>
        <w:t>9</w:t>
      </w:r>
      <w:r w:rsidRPr="00FF0AA3">
        <w:rPr>
          <w:rFonts w:eastAsia="仿宋_GB2312"/>
          <w:kern w:val="0"/>
          <w:sz w:val="32"/>
          <w:szCs w:val="32"/>
        </w:rPr>
        <w:t>月</w:t>
      </w:r>
      <w:r w:rsidRPr="00FF0AA3">
        <w:rPr>
          <w:rFonts w:eastAsia="微软雅黑"/>
          <w:kern w:val="0"/>
          <w:sz w:val="32"/>
          <w:szCs w:val="32"/>
        </w:rPr>
        <w:t>1</w:t>
      </w:r>
      <w:r w:rsidRPr="00FF0AA3">
        <w:rPr>
          <w:rFonts w:eastAsia="仿宋_GB2312"/>
          <w:kern w:val="0"/>
          <w:sz w:val="32"/>
          <w:szCs w:val="32"/>
        </w:rPr>
        <w:t>日之后出生者。</w:t>
      </w:r>
    </w:p>
    <w:p w14:paraId="7B634DA1" w14:textId="77777777" w:rsidR="00656785" w:rsidRPr="00FF0AA3" w:rsidRDefault="00656785" w:rsidP="00BB3C02">
      <w:pPr>
        <w:spacing w:line="520" w:lineRule="exact"/>
        <w:rPr>
          <w:rFonts w:eastAsia="仿宋_GB2312"/>
          <w:sz w:val="32"/>
          <w:szCs w:val="32"/>
        </w:rPr>
      </w:pPr>
    </w:p>
    <w:sectPr w:rsidR="00656785" w:rsidRPr="00FF0AA3" w:rsidSect="00BB3C02">
      <w:footerReference w:type="default" r:id="rId7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28FF2" w14:textId="77777777" w:rsidR="00B86A28" w:rsidRDefault="00B86A28" w:rsidP="00FE2472">
      <w:r>
        <w:separator/>
      </w:r>
    </w:p>
  </w:endnote>
  <w:endnote w:type="continuationSeparator" w:id="0">
    <w:p w14:paraId="4B05ABE7" w14:textId="77777777" w:rsidR="00B86A28" w:rsidRDefault="00B86A28" w:rsidP="00FE2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宋体" w:hAnsi="宋体"/>
        <w:sz w:val="21"/>
        <w:szCs w:val="21"/>
      </w:rPr>
      <w:id w:val="-1409875825"/>
      <w:docPartObj>
        <w:docPartGallery w:val="Page Numbers (Bottom of Page)"/>
        <w:docPartUnique/>
      </w:docPartObj>
    </w:sdtPr>
    <w:sdtContent>
      <w:p w14:paraId="16EDF02F" w14:textId="77777777" w:rsidR="00C80EF5" w:rsidRPr="00C80EF5" w:rsidRDefault="00AE37F8">
        <w:pPr>
          <w:pStyle w:val="a5"/>
          <w:jc w:val="center"/>
          <w:rPr>
            <w:rFonts w:ascii="宋体" w:hAnsi="宋体"/>
            <w:sz w:val="21"/>
            <w:szCs w:val="21"/>
          </w:rPr>
        </w:pPr>
        <w:r w:rsidRPr="00C80EF5">
          <w:rPr>
            <w:rFonts w:ascii="宋体" w:hAnsi="宋体"/>
            <w:sz w:val="21"/>
            <w:szCs w:val="21"/>
          </w:rPr>
          <w:fldChar w:fldCharType="begin"/>
        </w:r>
        <w:r w:rsidR="00C80EF5" w:rsidRPr="00C80EF5">
          <w:rPr>
            <w:rFonts w:ascii="宋体" w:hAnsi="宋体"/>
            <w:sz w:val="21"/>
            <w:szCs w:val="21"/>
          </w:rPr>
          <w:instrText xml:space="preserve"> PAGE   \* MERGEFORMAT </w:instrText>
        </w:r>
        <w:r w:rsidRPr="00C80EF5">
          <w:rPr>
            <w:rFonts w:ascii="宋体" w:hAnsi="宋体"/>
            <w:sz w:val="21"/>
            <w:szCs w:val="21"/>
          </w:rPr>
          <w:fldChar w:fldCharType="separate"/>
        </w:r>
        <w:r w:rsidR="00DF0023" w:rsidRPr="00DF0023">
          <w:rPr>
            <w:rFonts w:ascii="宋体" w:hAnsi="宋体"/>
            <w:noProof/>
            <w:sz w:val="21"/>
            <w:szCs w:val="21"/>
            <w:lang w:val="zh-CN"/>
          </w:rPr>
          <w:t>-</w:t>
        </w:r>
        <w:r w:rsidR="00DF0023">
          <w:rPr>
            <w:rFonts w:ascii="宋体" w:hAnsi="宋体"/>
            <w:noProof/>
            <w:sz w:val="21"/>
            <w:szCs w:val="21"/>
          </w:rPr>
          <w:t xml:space="preserve"> 4 -</w:t>
        </w:r>
        <w:r w:rsidRPr="00C80EF5">
          <w:rPr>
            <w:rFonts w:ascii="宋体" w:hAnsi="宋体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ED171" w14:textId="77777777" w:rsidR="00B86A28" w:rsidRDefault="00B86A28" w:rsidP="00FE2472">
      <w:r>
        <w:separator/>
      </w:r>
    </w:p>
  </w:footnote>
  <w:footnote w:type="continuationSeparator" w:id="0">
    <w:p w14:paraId="16C1791B" w14:textId="77777777" w:rsidR="00B86A28" w:rsidRDefault="00B86A28" w:rsidP="00FE24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D53BA"/>
    <w:multiLevelType w:val="singleLevel"/>
    <w:tmpl w:val="15443A42"/>
    <w:lvl w:ilvl="0">
      <w:start w:val="1"/>
      <w:numFmt w:val="decimal"/>
      <w:suff w:val="nothing"/>
      <w:lvlText w:val="%1．"/>
      <w:lvlJc w:val="left"/>
      <w:pPr>
        <w:ind w:left="0" w:firstLine="0"/>
      </w:pPr>
    </w:lvl>
  </w:abstractNum>
  <w:num w:numId="1" w16cid:durableId="1485581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D22"/>
    <w:rsid w:val="000026AF"/>
    <w:rsid w:val="00011969"/>
    <w:rsid w:val="00036729"/>
    <w:rsid w:val="000455BA"/>
    <w:rsid w:val="000455DB"/>
    <w:rsid w:val="000679BE"/>
    <w:rsid w:val="0009548E"/>
    <w:rsid w:val="000D4BF2"/>
    <w:rsid w:val="000D666C"/>
    <w:rsid w:val="000D7427"/>
    <w:rsid w:val="000F645C"/>
    <w:rsid w:val="000F6568"/>
    <w:rsid w:val="00110F7C"/>
    <w:rsid w:val="00146307"/>
    <w:rsid w:val="00175FCE"/>
    <w:rsid w:val="00183BCF"/>
    <w:rsid w:val="001B4F2E"/>
    <w:rsid w:val="001B6A51"/>
    <w:rsid w:val="001C3C7C"/>
    <w:rsid w:val="001D6C01"/>
    <w:rsid w:val="001D6FBA"/>
    <w:rsid w:val="001E6470"/>
    <w:rsid w:val="00215F4F"/>
    <w:rsid w:val="00216AFD"/>
    <w:rsid w:val="002410AB"/>
    <w:rsid w:val="00243ECB"/>
    <w:rsid w:val="00247973"/>
    <w:rsid w:val="002503BA"/>
    <w:rsid w:val="002710B2"/>
    <w:rsid w:val="0027395B"/>
    <w:rsid w:val="00274001"/>
    <w:rsid w:val="0027411A"/>
    <w:rsid w:val="00290C3F"/>
    <w:rsid w:val="002948B4"/>
    <w:rsid w:val="002A77B1"/>
    <w:rsid w:val="002D40F9"/>
    <w:rsid w:val="002D6DD1"/>
    <w:rsid w:val="002E5C25"/>
    <w:rsid w:val="00314ED0"/>
    <w:rsid w:val="003153AD"/>
    <w:rsid w:val="00315523"/>
    <w:rsid w:val="0031772A"/>
    <w:rsid w:val="00333459"/>
    <w:rsid w:val="0034443D"/>
    <w:rsid w:val="00352BC0"/>
    <w:rsid w:val="00357635"/>
    <w:rsid w:val="00393F60"/>
    <w:rsid w:val="003A42FC"/>
    <w:rsid w:val="003C2D0F"/>
    <w:rsid w:val="003C3405"/>
    <w:rsid w:val="003E307B"/>
    <w:rsid w:val="003F0733"/>
    <w:rsid w:val="00411AA3"/>
    <w:rsid w:val="00416055"/>
    <w:rsid w:val="00443705"/>
    <w:rsid w:val="00443B7A"/>
    <w:rsid w:val="00460067"/>
    <w:rsid w:val="004662FE"/>
    <w:rsid w:val="00467D69"/>
    <w:rsid w:val="00474092"/>
    <w:rsid w:val="004A55DC"/>
    <w:rsid w:val="004C3936"/>
    <w:rsid w:val="004D2830"/>
    <w:rsid w:val="004D2BFF"/>
    <w:rsid w:val="004D7223"/>
    <w:rsid w:val="00510361"/>
    <w:rsid w:val="00515A82"/>
    <w:rsid w:val="00532B9B"/>
    <w:rsid w:val="0053464B"/>
    <w:rsid w:val="0054481B"/>
    <w:rsid w:val="00553D6E"/>
    <w:rsid w:val="00556C79"/>
    <w:rsid w:val="0055799F"/>
    <w:rsid w:val="005644BC"/>
    <w:rsid w:val="00582E12"/>
    <w:rsid w:val="00590FD1"/>
    <w:rsid w:val="0059557C"/>
    <w:rsid w:val="005A2867"/>
    <w:rsid w:val="005C7337"/>
    <w:rsid w:val="005C788E"/>
    <w:rsid w:val="005D02A0"/>
    <w:rsid w:val="005D6144"/>
    <w:rsid w:val="005E5E67"/>
    <w:rsid w:val="005F7F99"/>
    <w:rsid w:val="00614950"/>
    <w:rsid w:val="00656785"/>
    <w:rsid w:val="00670369"/>
    <w:rsid w:val="00692B2F"/>
    <w:rsid w:val="006B678B"/>
    <w:rsid w:val="006C5AB6"/>
    <w:rsid w:val="006D0778"/>
    <w:rsid w:val="006D3E4C"/>
    <w:rsid w:val="006D7304"/>
    <w:rsid w:val="006F6885"/>
    <w:rsid w:val="00712238"/>
    <w:rsid w:val="0072738A"/>
    <w:rsid w:val="00730B7A"/>
    <w:rsid w:val="00743D6D"/>
    <w:rsid w:val="0074508E"/>
    <w:rsid w:val="007526DE"/>
    <w:rsid w:val="007679AE"/>
    <w:rsid w:val="0077009D"/>
    <w:rsid w:val="007721C5"/>
    <w:rsid w:val="007909CB"/>
    <w:rsid w:val="00791A8D"/>
    <w:rsid w:val="007A7036"/>
    <w:rsid w:val="007A72EA"/>
    <w:rsid w:val="007B687B"/>
    <w:rsid w:val="007D6C90"/>
    <w:rsid w:val="007E197C"/>
    <w:rsid w:val="007F2F73"/>
    <w:rsid w:val="007F4B9C"/>
    <w:rsid w:val="007F71DD"/>
    <w:rsid w:val="00803D23"/>
    <w:rsid w:val="00805235"/>
    <w:rsid w:val="00814D95"/>
    <w:rsid w:val="00822C0D"/>
    <w:rsid w:val="0082770D"/>
    <w:rsid w:val="00833B21"/>
    <w:rsid w:val="00836EEA"/>
    <w:rsid w:val="00842B58"/>
    <w:rsid w:val="00847D47"/>
    <w:rsid w:val="008639C6"/>
    <w:rsid w:val="0086431B"/>
    <w:rsid w:val="00877932"/>
    <w:rsid w:val="00891D30"/>
    <w:rsid w:val="0089452D"/>
    <w:rsid w:val="008A28BB"/>
    <w:rsid w:val="008B4866"/>
    <w:rsid w:val="008F1C14"/>
    <w:rsid w:val="008F7753"/>
    <w:rsid w:val="00936327"/>
    <w:rsid w:val="00937311"/>
    <w:rsid w:val="00946956"/>
    <w:rsid w:val="009567D5"/>
    <w:rsid w:val="0097161D"/>
    <w:rsid w:val="00975B3F"/>
    <w:rsid w:val="00994D50"/>
    <w:rsid w:val="009A0DA2"/>
    <w:rsid w:val="009A3FD3"/>
    <w:rsid w:val="009C7195"/>
    <w:rsid w:val="009D4A1E"/>
    <w:rsid w:val="009E0C6F"/>
    <w:rsid w:val="00A04CEA"/>
    <w:rsid w:val="00A05426"/>
    <w:rsid w:val="00A35877"/>
    <w:rsid w:val="00A41725"/>
    <w:rsid w:val="00A513AC"/>
    <w:rsid w:val="00A71E93"/>
    <w:rsid w:val="00A73CCF"/>
    <w:rsid w:val="00A75FC8"/>
    <w:rsid w:val="00A96EDC"/>
    <w:rsid w:val="00AA22BB"/>
    <w:rsid w:val="00AB3D22"/>
    <w:rsid w:val="00AB59E2"/>
    <w:rsid w:val="00AC017C"/>
    <w:rsid w:val="00AD72E9"/>
    <w:rsid w:val="00AE37F8"/>
    <w:rsid w:val="00B0583D"/>
    <w:rsid w:val="00B0796D"/>
    <w:rsid w:val="00B1081C"/>
    <w:rsid w:val="00B13254"/>
    <w:rsid w:val="00B14AB8"/>
    <w:rsid w:val="00B24B95"/>
    <w:rsid w:val="00B257FD"/>
    <w:rsid w:val="00B31F5F"/>
    <w:rsid w:val="00B341CA"/>
    <w:rsid w:val="00B45A74"/>
    <w:rsid w:val="00B554E3"/>
    <w:rsid w:val="00B56085"/>
    <w:rsid w:val="00B572D0"/>
    <w:rsid w:val="00B666AA"/>
    <w:rsid w:val="00B73A15"/>
    <w:rsid w:val="00B7621B"/>
    <w:rsid w:val="00B8400A"/>
    <w:rsid w:val="00B86A28"/>
    <w:rsid w:val="00BB3C02"/>
    <w:rsid w:val="00BB5665"/>
    <w:rsid w:val="00BC7FA3"/>
    <w:rsid w:val="00BD1180"/>
    <w:rsid w:val="00BD5DEC"/>
    <w:rsid w:val="00BF6288"/>
    <w:rsid w:val="00C30082"/>
    <w:rsid w:val="00C35F92"/>
    <w:rsid w:val="00C41B52"/>
    <w:rsid w:val="00C452B1"/>
    <w:rsid w:val="00C470C8"/>
    <w:rsid w:val="00C500A2"/>
    <w:rsid w:val="00C52634"/>
    <w:rsid w:val="00C6486F"/>
    <w:rsid w:val="00C80EF5"/>
    <w:rsid w:val="00C8522E"/>
    <w:rsid w:val="00C8791A"/>
    <w:rsid w:val="00CB5D35"/>
    <w:rsid w:val="00CC5CA3"/>
    <w:rsid w:val="00CC5E37"/>
    <w:rsid w:val="00CD4FE2"/>
    <w:rsid w:val="00CD6F16"/>
    <w:rsid w:val="00CE626F"/>
    <w:rsid w:val="00CF5206"/>
    <w:rsid w:val="00CF623A"/>
    <w:rsid w:val="00D10721"/>
    <w:rsid w:val="00D12180"/>
    <w:rsid w:val="00D23633"/>
    <w:rsid w:val="00D2562B"/>
    <w:rsid w:val="00D337AC"/>
    <w:rsid w:val="00D472F0"/>
    <w:rsid w:val="00D670FC"/>
    <w:rsid w:val="00D92390"/>
    <w:rsid w:val="00D9367C"/>
    <w:rsid w:val="00DD0093"/>
    <w:rsid w:val="00DD7200"/>
    <w:rsid w:val="00DE325A"/>
    <w:rsid w:val="00DF0023"/>
    <w:rsid w:val="00DF0788"/>
    <w:rsid w:val="00DF35B5"/>
    <w:rsid w:val="00E0284C"/>
    <w:rsid w:val="00E23C50"/>
    <w:rsid w:val="00E24303"/>
    <w:rsid w:val="00E37A3F"/>
    <w:rsid w:val="00E564BA"/>
    <w:rsid w:val="00E65199"/>
    <w:rsid w:val="00E67741"/>
    <w:rsid w:val="00E70C6F"/>
    <w:rsid w:val="00E81131"/>
    <w:rsid w:val="00E95834"/>
    <w:rsid w:val="00E97D37"/>
    <w:rsid w:val="00EA61ED"/>
    <w:rsid w:val="00EA783C"/>
    <w:rsid w:val="00EB3352"/>
    <w:rsid w:val="00ED54EC"/>
    <w:rsid w:val="00ED7EE8"/>
    <w:rsid w:val="00EF03F7"/>
    <w:rsid w:val="00F031EC"/>
    <w:rsid w:val="00F03B78"/>
    <w:rsid w:val="00F42CC0"/>
    <w:rsid w:val="00F42D24"/>
    <w:rsid w:val="00F739E2"/>
    <w:rsid w:val="00F80A78"/>
    <w:rsid w:val="00F82B8D"/>
    <w:rsid w:val="00FA3424"/>
    <w:rsid w:val="00FB0759"/>
    <w:rsid w:val="00FC0710"/>
    <w:rsid w:val="00FC70D9"/>
    <w:rsid w:val="00FD0082"/>
    <w:rsid w:val="00FD26D6"/>
    <w:rsid w:val="00FD49C7"/>
    <w:rsid w:val="00FD4BFE"/>
    <w:rsid w:val="00FD5E76"/>
    <w:rsid w:val="00FD6356"/>
    <w:rsid w:val="00FE2472"/>
    <w:rsid w:val="00FE6BF6"/>
    <w:rsid w:val="00FE7D9B"/>
    <w:rsid w:val="00FF0A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13EF9B"/>
  <w15:docId w15:val="{550E0A32-37CD-43A3-834A-CABB0354D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469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2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E247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FE2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2472"/>
    <w:rPr>
      <w:kern w:val="2"/>
      <w:sz w:val="18"/>
      <w:szCs w:val="18"/>
    </w:rPr>
  </w:style>
  <w:style w:type="paragraph" w:styleId="a7">
    <w:name w:val="Balloon Text"/>
    <w:basedOn w:val="a"/>
    <w:link w:val="a8"/>
    <w:rsid w:val="00CC5E37"/>
    <w:rPr>
      <w:sz w:val="18"/>
      <w:szCs w:val="18"/>
    </w:rPr>
  </w:style>
  <w:style w:type="character" w:customStyle="1" w:styleId="a8">
    <w:name w:val="批注框文本 字符"/>
    <w:basedOn w:val="a0"/>
    <w:link w:val="a7"/>
    <w:rsid w:val="00CC5E37"/>
    <w:rPr>
      <w:kern w:val="2"/>
      <w:sz w:val="18"/>
      <w:szCs w:val="18"/>
    </w:rPr>
  </w:style>
  <w:style w:type="paragraph" w:styleId="a9">
    <w:name w:val="Date"/>
    <w:basedOn w:val="a"/>
    <w:next w:val="a"/>
    <w:link w:val="aa"/>
    <w:rsid w:val="003F0733"/>
    <w:pPr>
      <w:ind w:leftChars="2500" w:left="100"/>
    </w:pPr>
  </w:style>
  <w:style w:type="character" w:customStyle="1" w:styleId="aa">
    <w:name w:val="日期 字符"/>
    <w:basedOn w:val="a0"/>
    <w:link w:val="a9"/>
    <w:rsid w:val="003F0733"/>
    <w:rPr>
      <w:kern w:val="2"/>
      <w:sz w:val="21"/>
      <w:szCs w:val="24"/>
    </w:rPr>
  </w:style>
  <w:style w:type="character" w:customStyle="1" w:styleId="bolder1">
    <w:name w:val="bolder1"/>
    <w:basedOn w:val="a0"/>
    <w:rsid w:val="00822C0D"/>
    <w:rPr>
      <w:b/>
      <w:bCs/>
      <w:color w:val="000000"/>
      <w:sz w:val="29"/>
      <w:szCs w:val="29"/>
    </w:rPr>
  </w:style>
  <w:style w:type="character" w:customStyle="1" w:styleId="fakelink2">
    <w:name w:val="fakelink2"/>
    <w:basedOn w:val="a0"/>
    <w:rsid w:val="00822C0D"/>
    <w:rPr>
      <w:color w:val="4A8AC6"/>
      <w:sz w:val="22"/>
      <w:szCs w:val="22"/>
      <w:u w:val="single"/>
    </w:rPr>
  </w:style>
  <w:style w:type="paragraph" w:styleId="ab">
    <w:name w:val="Normal (Web)"/>
    <w:basedOn w:val="a"/>
    <w:uiPriority w:val="99"/>
    <w:unhideWhenUsed/>
    <w:rsid w:val="00822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learer">
    <w:name w:val="clearer"/>
    <w:basedOn w:val="a0"/>
    <w:rsid w:val="00822C0D"/>
  </w:style>
  <w:style w:type="character" w:styleId="ac">
    <w:name w:val="Hyperlink"/>
    <w:basedOn w:val="a0"/>
    <w:rsid w:val="00822C0D"/>
    <w:rPr>
      <w:color w:val="0000FF"/>
      <w:u w:val="single"/>
    </w:rPr>
  </w:style>
  <w:style w:type="character" w:styleId="ad">
    <w:name w:val="Placeholder Text"/>
    <w:basedOn w:val="a0"/>
    <w:uiPriority w:val="99"/>
    <w:semiHidden/>
    <w:rsid w:val="00C30082"/>
    <w:rPr>
      <w:color w:val="808080"/>
    </w:rPr>
  </w:style>
  <w:style w:type="paragraph" w:styleId="ae">
    <w:name w:val="Revision"/>
    <w:hidden/>
    <w:uiPriority w:val="99"/>
    <w:semiHidden/>
    <w:rsid w:val="00803D23"/>
    <w:rPr>
      <w:kern w:val="2"/>
      <w:sz w:val="21"/>
      <w:szCs w:val="24"/>
    </w:rPr>
  </w:style>
  <w:style w:type="paragraph" w:styleId="af">
    <w:name w:val="Title"/>
    <w:basedOn w:val="a"/>
    <w:next w:val="a"/>
    <w:link w:val="af0"/>
    <w:qFormat/>
    <w:rsid w:val="00D1218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0">
    <w:name w:val="标题 字符"/>
    <w:basedOn w:val="a0"/>
    <w:link w:val="af"/>
    <w:rsid w:val="00D1218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f1">
    <w:name w:val="List Paragraph"/>
    <w:basedOn w:val="a"/>
    <w:uiPriority w:val="34"/>
    <w:qFormat/>
    <w:rsid w:val="00C879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&#20844;&#25991;&#27169;&#26495;\&#35831;&#31034;&#25253;&#21578;&#19987;&#29992;&#32440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请示报告专用纸.dotx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>国家医学考试中心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国家医学考试中心请示报告专用纸</dc:title>
  <dc:creator>冯攀</dc:creator>
  <cp:lastModifiedBy>Pan FENG</cp:lastModifiedBy>
  <cp:revision>2</cp:revision>
  <cp:lastPrinted>2023-08-10T01:37:00Z</cp:lastPrinted>
  <dcterms:created xsi:type="dcterms:W3CDTF">2023-08-15T03:05:00Z</dcterms:created>
  <dcterms:modified xsi:type="dcterms:W3CDTF">2023-08-15T03:05:00Z</dcterms:modified>
</cp:coreProperties>
</file>